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7E9" w:rsidRDefault="00D077E9" w:rsidP="00D70D02">
      <w:r>
        <w:rPr>
          <w:noProof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column">
              <wp:posOffset>-750570</wp:posOffset>
            </wp:positionH>
            <wp:positionV relativeFrom="page">
              <wp:posOffset>422116</wp:posOffset>
            </wp:positionV>
            <wp:extent cx="7760970" cy="5820727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582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81C4ED" wp14:editId="436C7204">
                      <wp:extent cx="3528695" cy="1447800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77E9" w:rsidRPr="00D86945" w:rsidRDefault="005437B4" w:rsidP="005437B4">
                                  <w:pPr>
                                    <w:pStyle w:val="Title"/>
                                    <w:jc w:val="center"/>
                                  </w:pPr>
                                  <w:r>
                                    <w:t>School Hours</w:t>
                                  </w:r>
                                </w:p>
                                <w:p w:rsidR="00D077E9" w:rsidRPr="00D86945" w:rsidRDefault="00D077E9" w:rsidP="005437B4">
                                  <w:pPr>
                                    <w:pStyle w:val="Title"/>
                                    <w:spacing w:after="0"/>
                                    <w:jc w:val="center"/>
                                  </w:pPr>
                                  <w:r w:rsidRPr="00D86945">
                                    <w:t>20</w:t>
                                  </w:r>
                                  <w:r w:rsidR="005437B4">
                                    <w:t>20-2021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E81C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" filled="f" stroked="f" strokeweight=".5pt">
                      <v:textbox>
                        <w:txbxContent>
                          <w:p w:rsidR="00D077E9" w:rsidRPr="00D86945" w:rsidRDefault="005437B4" w:rsidP="005437B4">
                            <w:pPr>
                              <w:pStyle w:val="Title"/>
                              <w:jc w:val="center"/>
                            </w:pPr>
                            <w:r>
                              <w:t>School Hours</w:t>
                            </w:r>
                          </w:p>
                          <w:p w:rsidR="00D077E9" w:rsidRPr="00D86945" w:rsidRDefault="00D077E9" w:rsidP="005437B4">
                            <w:pPr>
                              <w:pStyle w:val="Title"/>
                              <w:spacing w:after="0"/>
                              <w:jc w:val="center"/>
                            </w:pPr>
                            <w:r w:rsidRPr="00D86945">
                              <w:t>20</w:t>
                            </w:r>
                            <w:r w:rsidR="005437B4">
                              <w:t>20-2021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Default="005437B4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70AAC3" wp14:editId="1E53C792">
                      <wp:extent cx="3371850" cy="19050"/>
                      <wp:effectExtent l="1905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71850" cy="190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B0E8732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65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pPr>
              <w:rPr>
                <w:noProof/>
              </w:rPr>
            </w:pPr>
          </w:p>
        </w:tc>
      </w:tr>
      <w:tr w:rsidR="00D077E9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D077E9" w:rsidRPr="00D86945" w:rsidRDefault="00D077E9" w:rsidP="005437B4">
            <w:pPr>
              <w:rPr>
                <w:noProof/>
                <w:sz w:val="10"/>
                <w:szCs w:val="10"/>
              </w:rPr>
            </w:pPr>
          </w:p>
        </w:tc>
      </w:tr>
    </w:tbl>
    <w:p w:rsidR="00BE70BB" w:rsidRDefault="00BE70BB" w:rsidP="00BE70BB"/>
    <w:p w:rsidR="005437B4" w:rsidRDefault="005437B4" w:rsidP="00BE70BB"/>
    <w:p w:rsidR="005437B4" w:rsidRDefault="005437B4" w:rsidP="00BE70BB"/>
    <w:p w:rsidR="005437B4" w:rsidRDefault="005437B4" w:rsidP="00BE70BB"/>
    <w:p w:rsidR="005437B4" w:rsidRDefault="005437B4" w:rsidP="00BE70BB"/>
    <w:p w:rsidR="0087605E" w:rsidRPr="00D70D02" w:rsidRDefault="007757A3" w:rsidP="005437B4">
      <w:pPr>
        <w:spacing w:after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628015</wp:posOffset>
                </wp:positionV>
                <wp:extent cx="3324225" cy="59912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599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7B4" w:rsidRDefault="005437B4">
                            <w:r>
                              <w:t>Due to COVID-19 restrictions</w:t>
                            </w:r>
                            <w:r w:rsidR="009B3610">
                              <w:t>, our school has instituted Distance Learning for all classes.  Our hours are:</w:t>
                            </w:r>
                          </w:p>
                          <w:p w:rsidR="007757A3" w:rsidRDefault="007757A3"/>
                          <w:p w:rsidR="007757A3" w:rsidRDefault="007757A3">
                            <w:r>
                              <w:t>OFFICE:</w:t>
                            </w:r>
                          </w:p>
                          <w:p w:rsidR="009B3610" w:rsidRDefault="009B3610">
                            <w:r>
                              <w:t>Open Office</w:t>
                            </w:r>
                            <w:r w:rsidR="007757A3">
                              <w:tab/>
                            </w:r>
                            <w:r w:rsidR="007757A3">
                              <w:tab/>
                            </w:r>
                            <w:r>
                              <w:t xml:space="preserve"> – </w:t>
                            </w:r>
                            <w:r w:rsidR="007757A3">
                              <w:tab/>
                            </w:r>
                            <w:r>
                              <w:t>8:00-12:00 M-F</w:t>
                            </w:r>
                          </w:p>
                          <w:p w:rsidR="009B3610" w:rsidRDefault="007757A3">
                            <w:r>
                              <w:t xml:space="preserve">By </w:t>
                            </w:r>
                            <w:r w:rsidR="009B3610">
                              <w:t>Appt Only</w:t>
                            </w:r>
                            <w:r>
                              <w:tab/>
                            </w:r>
                            <w:r w:rsidR="009B3610">
                              <w:t xml:space="preserve">- </w:t>
                            </w:r>
                            <w:r>
                              <w:tab/>
                              <w:t>12:00-4:30 M-F</w:t>
                            </w:r>
                          </w:p>
                          <w:p w:rsidR="007757A3" w:rsidRDefault="007757A3"/>
                          <w:p w:rsidR="007757A3" w:rsidRDefault="007757A3">
                            <w:r>
                              <w:t>TESTING:</w:t>
                            </w:r>
                          </w:p>
                          <w:p w:rsidR="007757A3" w:rsidRDefault="007757A3">
                            <w:r>
                              <w:t>By Appt. Only</w:t>
                            </w:r>
                            <w:r>
                              <w:tab/>
                              <w:t xml:space="preserve">- </w:t>
                            </w:r>
                            <w:r>
                              <w:tab/>
                              <w:t>8:30-4:30 MTWF</w:t>
                            </w:r>
                          </w:p>
                          <w:p w:rsidR="007757A3" w:rsidRDefault="007757A3"/>
                          <w:p w:rsidR="007757A3" w:rsidRDefault="007757A3">
                            <w:r>
                              <w:t>Online Classes Available:</w:t>
                            </w:r>
                          </w:p>
                          <w:p w:rsidR="007757A3" w:rsidRDefault="007757A3"/>
                          <w:p w:rsidR="007757A3" w:rsidRDefault="007757A3">
                            <w:r>
                              <w:t>HS Diploma</w:t>
                            </w:r>
                            <w:r>
                              <w:tab/>
                            </w:r>
                            <w:r>
                              <w:tab/>
                              <w:t xml:space="preserve">- </w:t>
                            </w:r>
                            <w:r>
                              <w:tab/>
                              <w:t>9-11:30 M-F</w:t>
                            </w:r>
                          </w:p>
                          <w:p w:rsidR="007757A3" w:rsidRDefault="007757A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12:30-3 M-F</w:t>
                            </w:r>
                          </w:p>
                          <w:p w:rsidR="007757A3" w:rsidRDefault="007757A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5:30-8 MF</w:t>
                            </w:r>
                          </w:p>
                          <w:p w:rsidR="007757A3" w:rsidRDefault="007757A3"/>
                          <w:p w:rsidR="007757A3" w:rsidRDefault="007757A3">
                            <w:r>
                              <w:t>ESL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-</w:t>
                            </w:r>
                            <w:r>
                              <w:tab/>
                              <w:t>9-11:30 M-Th</w:t>
                            </w:r>
                          </w:p>
                          <w:p w:rsidR="007757A3" w:rsidRDefault="007757A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12:30-3 M-Th</w:t>
                            </w:r>
                          </w:p>
                          <w:p w:rsidR="007757A3" w:rsidRDefault="007757A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5:30-8   M-Th</w:t>
                            </w:r>
                          </w:p>
                          <w:p w:rsidR="007757A3" w:rsidRDefault="007757A3"/>
                          <w:p w:rsidR="007757A3" w:rsidRDefault="007757A3">
                            <w:r>
                              <w:t>5</w:t>
                            </w:r>
                            <w:r w:rsidRPr="007757A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Yr</w:t>
                            </w:r>
                            <w:proofErr w:type="spellEnd"/>
                            <w:r>
                              <w:t xml:space="preserve"> S</w:t>
                            </w:r>
                            <w:r w:rsidR="00D77085">
                              <w:t>eniors</w:t>
                            </w:r>
                            <w:r>
                              <w:tab/>
                              <w:t>-           4-</w:t>
                            </w:r>
                            <w:proofErr w:type="gramStart"/>
                            <w:r>
                              <w:t>7  M</w:t>
                            </w:r>
                            <w:proofErr w:type="gramEnd"/>
                            <w:r>
                              <w:t>-Th</w:t>
                            </w:r>
                          </w:p>
                          <w:p w:rsidR="00D77085" w:rsidRDefault="00D77085">
                            <w:r>
                              <w:t xml:space="preserve">Concurrent </w:t>
                            </w:r>
                            <w:proofErr w:type="gramStart"/>
                            <w:r>
                              <w:t>Enroll  -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ab/>
                              <w:t>4-7  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.4pt;margin-top:49.45pt;width:261.75pt;height:47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" stroked="f">
                <v:textbox>
                  <w:txbxContent>
                    <w:p w:rsidR="005437B4" w:rsidRDefault="005437B4">
                      <w:r>
                        <w:t>Due to COVID-19 restrictions</w:t>
                      </w:r>
                      <w:r w:rsidR="009B3610">
                        <w:t>, our school has instituted Distance Learning for all classes.  Our hours are:</w:t>
                      </w:r>
                    </w:p>
                    <w:p w:rsidR="007757A3" w:rsidRDefault="007757A3"/>
                    <w:p w:rsidR="007757A3" w:rsidRDefault="007757A3">
                      <w:r>
                        <w:t>OFFICE:</w:t>
                      </w:r>
                    </w:p>
                    <w:p w:rsidR="009B3610" w:rsidRDefault="009B3610">
                      <w:r>
                        <w:t>Open Office</w:t>
                      </w:r>
                      <w:r w:rsidR="007757A3">
                        <w:tab/>
                      </w:r>
                      <w:r w:rsidR="007757A3">
                        <w:tab/>
                      </w:r>
                      <w:r>
                        <w:t xml:space="preserve"> – </w:t>
                      </w:r>
                      <w:r w:rsidR="007757A3">
                        <w:tab/>
                      </w:r>
                      <w:r>
                        <w:t>8:00-12:00 M-F</w:t>
                      </w:r>
                    </w:p>
                    <w:p w:rsidR="009B3610" w:rsidRDefault="007757A3">
                      <w:r>
                        <w:t xml:space="preserve">By </w:t>
                      </w:r>
                      <w:r w:rsidR="009B3610">
                        <w:t>Appt Only</w:t>
                      </w:r>
                      <w:r>
                        <w:tab/>
                      </w:r>
                      <w:r w:rsidR="009B3610">
                        <w:t xml:space="preserve">- </w:t>
                      </w:r>
                      <w:r>
                        <w:tab/>
                        <w:t>12:00-4:30 M-F</w:t>
                      </w:r>
                    </w:p>
                    <w:p w:rsidR="007757A3" w:rsidRDefault="007757A3"/>
                    <w:p w:rsidR="007757A3" w:rsidRDefault="007757A3">
                      <w:r>
                        <w:t>TESTING:</w:t>
                      </w:r>
                    </w:p>
                    <w:p w:rsidR="007757A3" w:rsidRDefault="007757A3">
                      <w:r>
                        <w:t>By Appt. Only</w:t>
                      </w:r>
                      <w:r>
                        <w:tab/>
                        <w:t xml:space="preserve">- </w:t>
                      </w:r>
                      <w:r>
                        <w:tab/>
                        <w:t>8:30-4:30 MTWF</w:t>
                      </w:r>
                    </w:p>
                    <w:p w:rsidR="007757A3" w:rsidRDefault="007757A3"/>
                    <w:p w:rsidR="007757A3" w:rsidRDefault="007757A3">
                      <w:r>
                        <w:t>Online Classes Available:</w:t>
                      </w:r>
                    </w:p>
                    <w:p w:rsidR="007757A3" w:rsidRDefault="007757A3"/>
                    <w:p w:rsidR="007757A3" w:rsidRDefault="007757A3">
                      <w:r>
                        <w:t>HS Diploma</w:t>
                      </w:r>
                      <w:r>
                        <w:tab/>
                      </w:r>
                      <w:r>
                        <w:tab/>
                        <w:t xml:space="preserve">- </w:t>
                      </w:r>
                      <w:r>
                        <w:tab/>
                        <w:t>9-11:30 M-F</w:t>
                      </w:r>
                    </w:p>
                    <w:p w:rsidR="007757A3" w:rsidRDefault="007757A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12:30-3 M-F</w:t>
                      </w:r>
                    </w:p>
                    <w:p w:rsidR="007757A3" w:rsidRDefault="007757A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5:30-8 MF</w:t>
                      </w:r>
                    </w:p>
                    <w:p w:rsidR="007757A3" w:rsidRDefault="007757A3"/>
                    <w:p w:rsidR="007757A3" w:rsidRDefault="007757A3">
                      <w:r>
                        <w:t>ESL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-</w:t>
                      </w:r>
                      <w:r>
                        <w:tab/>
                        <w:t>9-11:30 M-Th</w:t>
                      </w:r>
                    </w:p>
                    <w:p w:rsidR="007757A3" w:rsidRDefault="007757A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12:30-3 M-Th</w:t>
                      </w:r>
                    </w:p>
                    <w:p w:rsidR="007757A3" w:rsidRDefault="007757A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5:30-8   M-Th</w:t>
                      </w:r>
                    </w:p>
                    <w:p w:rsidR="007757A3" w:rsidRDefault="007757A3"/>
                    <w:p w:rsidR="007757A3" w:rsidRDefault="007757A3">
                      <w:r>
                        <w:t>5</w:t>
                      </w:r>
                      <w:r w:rsidRPr="007757A3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proofErr w:type="spellStart"/>
                      <w:r>
                        <w:t>Yr</w:t>
                      </w:r>
                      <w:proofErr w:type="spellEnd"/>
                      <w:r>
                        <w:t xml:space="preserve"> S</w:t>
                      </w:r>
                      <w:r w:rsidR="00D77085">
                        <w:t>eniors</w:t>
                      </w:r>
                      <w:r>
                        <w:tab/>
                        <w:t>-           4-</w:t>
                      </w:r>
                      <w:proofErr w:type="gramStart"/>
                      <w:r>
                        <w:t>7  M</w:t>
                      </w:r>
                      <w:proofErr w:type="gramEnd"/>
                      <w:r>
                        <w:t>-Th</w:t>
                      </w:r>
                    </w:p>
                    <w:p w:rsidR="00D77085" w:rsidRDefault="00D77085">
                      <w:r>
                        <w:t xml:space="preserve">Concurrent </w:t>
                      </w:r>
                      <w:proofErr w:type="gramStart"/>
                      <w:r>
                        <w:t>Enroll  -</w:t>
                      </w:r>
                      <w:proofErr w:type="gramEnd"/>
                      <w:r>
                        <w:t xml:space="preserve"> </w:t>
                      </w:r>
                      <w:r>
                        <w:tab/>
                        <w:t>4-7  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0B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4547870</wp:posOffset>
                </wp:positionV>
                <wp:extent cx="2360930" cy="2000250"/>
                <wp:effectExtent l="0" t="0" r="101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0BB" w:rsidRDefault="00BE70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5F05B" wp14:editId="2302AD80">
                                  <wp:extent cx="1978025" cy="1899920"/>
                                  <wp:effectExtent l="0" t="0" r="0" b="0"/>
                                  <wp:docPr id="9" name="Picture 9" descr="Logo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Updated logo - Central Unio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025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2.65pt;margin-top:358.1pt;width:185.9pt;height:157.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" filled="f">
                <v:textbox>
                  <w:txbxContent>
                    <w:p w:rsidR="00BE70BB" w:rsidRDefault="00BE70BB">
                      <w:r>
                        <w:rPr>
                          <w:noProof/>
                        </w:rPr>
                        <w:drawing>
                          <wp:inline distT="0" distB="0" distL="0" distR="0" wp14:anchorId="32A5F05B" wp14:editId="2302AD80">
                            <wp:extent cx="1978025" cy="1899920"/>
                            <wp:effectExtent l="0" t="0" r="0" b="0"/>
                            <wp:docPr id="9" name="Picture 9" descr="Logo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Updated logo - Central Unio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025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0BB">
        <w:rPr>
          <w:noProof/>
        </w:rPr>
        <w:t xml:space="preserve"> </w:t>
      </w:r>
      <w:bookmarkStart w:id="0" w:name="_GoBack"/>
      <w:bookmarkEnd w:id="0"/>
      <w:r w:rsidR="00D077E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3F90553A">
                <wp:simplePos x="0" y="0"/>
                <wp:positionH relativeFrom="column">
                  <wp:posOffset>-746975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45364" id="Rectangle 2" o:spid="_x0000_s1026" alt="colored rectangle" style="position:absolute;margin-left:-58.8pt;margin-top:525.2pt;width:611.1pt;height:26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" fillcolor="#34aba2 [3206]" stroked="f" strokeweight="2pt">
                <w10:wrap anchory="page"/>
              </v:rect>
            </w:pict>
          </mc:Fallback>
        </mc:AlternateContent>
      </w:r>
      <w:r w:rsidR="00D077E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03E959F8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F8145F" id="Rectangle 3" o:spid="_x0000_s1026" alt="white rectangle for text on cover" style="position:absolute;margin-left:-16.15pt;margin-top:70.9pt;width:310.15pt;height:6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" fillcolor="white [3212]" stroked="f" strokeweight="2pt">
                <w10:wrap anchory="page"/>
              </v:rect>
            </w:pict>
          </mc:Fallback>
        </mc:AlternateContent>
      </w:r>
    </w:p>
    <w:sectPr w:rsidR="0087605E" w:rsidRPr="00D70D02" w:rsidSect="00DF027C">
      <w:headerReference w:type="default" r:id="rId8"/>
      <w:footerReference w:type="default" r:id="rId9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FE4" w:rsidRDefault="009B5FE4">
      <w:r>
        <w:separator/>
      </w:r>
    </w:p>
    <w:p w:rsidR="009B5FE4" w:rsidRDefault="009B5FE4"/>
  </w:endnote>
  <w:endnote w:type="continuationSeparator" w:id="0">
    <w:p w:rsidR="009B5FE4" w:rsidRDefault="009B5FE4">
      <w:r>
        <w:continuationSeparator/>
      </w:r>
    </w:p>
    <w:p w:rsidR="009B5FE4" w:rsidRDefault="009B5F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FE4" w:rsidRDefault="009B5FE4">
      <w:r>
        <w:separator/>
      </w:r>
    </w:p>
    <w:p w:rsidR="009B5FE4" w:rsidRDefault="009B5FE4"/>
  </w:footnote>
  <w:footnote w:type="continuationSeparator" w:id="0">
    <w:p w:rsidR="009B5FE4" w:rsidRDefault="009B5FE4">
      <w:r>
        <w:continuationSeparator/>
      </w:r>
    </w:p>
    <w:p w:rsidR="009B5FE4" w:rsidRDefault="009B5F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7B4" w:rsidRDefault="005437B4">
    <w:pPr>
      <w:pStyle w:val="Header"/>
    </w:pPr>
  </w:p>
  <w:p w:rsidR="005437B4" w:rsidRDefault="005437B4">
    <w:pPr>
      <w:pStyle w:val="Header"/>
    </w:pPr>
  </w:p>
  <w:p w:rsidR="005437B4" w:rsidRDefault="005437B4">
    <w:pPr>
      <w:pStyle w:val="Header"/>
    </w:pPr>
  </w:p>
  <w:p w:rsidR="005437B4" w:rsidRDefault="005437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0BB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437B4"/>
    <w:rsid w:val="00572102"/>
    <w:rsid w:val="005F1BB0"/>
    <w:rsid w:val="00656C4D"/>
    <w:rsid w:val="006E5716"/>
    <w:rsid w:val="007302B3"/>
    <w:rsid w:val="00730733"/>
    <w:rsid w:val="00730E3A"/>
    <w:rsid w:val="00736AAF"/>
    <w:rsid w:val="00765B2A"/>
    <w:rsid w:val="007757A3"/>
    <w:rsid w:val="00783A34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B3610"/>
    <w:rsid w:val="009B5FE4"/>
    <w:rsid w:val="009C7720"/>
    <w:rsid w:val="00A23AFA"/>
    <w:rsid w:val="00A31B3E"/>
    <w:rsid w:val="00A532F3"/>
    <w:rsid w:val="00A8489E"/>
    <w:rsid w:val="00AC29F3"/>
    <w:rsid w:val="00B231E5"/>
    <w:rsid w:val="00BE70BB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85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66C48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B412C"/>
  <w15:docId w15:val="{694532D9-E08B-485E-8E07-CF5AFCF74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99"/>
    <w:unhideWhenUsed/>
    <w:rsid w:val="005037F0"/>
  </w:style>
  <w:style w:type="character" w:customStyle="1" w:styleId="HeaderChar">
    <w:name w:val="Header Char"/>
    <w:basedOn w:val="DefaultParagraphFont"/>
    <w:link w:val="Header"/>
    <w:uiPriority w:val="99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Spacing">
    <w:name w:val="No Spacing"/>
    <w:link w:val="NoSpacingChar"/>
    <w:uiPriority w:val="1"/>
    <w:qFormat/>
    <w:rsid w:val="005437B4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437B4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echtl\AppData\Roaming\Microsoft\Templates\Re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Darrell Pechtl</dc:creator>
  <cp:keywords/>
  <cp:lastModifiedBy>Darrell Pechtl</cp:lastModifiedBy>
  <cp:revision>2</cp:revision>
  <cp:lastPrinted>2006-08-01T17:47:00Z</cp:lastPrinted>
  <dcterms:created xsi:type="dcterms:W3CDTF">2020-11-12T21:20:00Z</dcterms:created>
  <dcterms:modified xsi:type="dcterms:W3CDTF">2020-11-12T21:20:00Z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